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181E5B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181E5B" w:rsidRPr="00181E5B">
        <w:rPr>
          <w:rStyle w:val="a9"/>
        </w:rPr>
        <w:t>Общество с ограниченной ответственностью "АРХ-ПРОЕКТ"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181E5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181E5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181E5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:rsidR="00AF1EDF" w:rsidRPr="00F06873" w:rsidRDefault="00181E5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181E5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181E5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181E5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181E5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181E5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181E5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81E5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181E5B">
        <w:trPr>
          <w:cantSplit/>
          <w:trHeight w:val="245"/>
          <w:tblHeader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:rsidTr="00181E5B">
        <w:trPr>
          <w:cantSplit/>
          <w:trHeight w:val="2254"/>
          <w:tblHeader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F46395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6395">
              <w:rPr>
                <w:color w:val="000000"/>
                <w:sz w:val="16"/>
                <w:szCs w:val="16"/>
              </w:rPr>
              <w:t>параметры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F46395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 w:rsidRPr="00F46395">
              <w:rPr>
                <w:color w:val="000000"/>
                <w:sz w:val="16"/>
                <w:szCs w:val="16"/>
              </w:rPr>
              <w:t>параметры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181E5B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181E5B" w:rsidRPr="00F06873" w:rsidTr="004654AF">
        <w:tc>
          <w:tcPr>
            <w:tcW w:w="959" w:type="dxa"/>
            <w:shd w:val="clear" w:color="auto" w:fill="auto"/>
            <w:vAlign w:val="center"/>
          </w:tcPr>
          <w:p w:rsidR="00181E5B" w:rsidRPr="00F06873" w:rsidRDefault="00181E5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81E5B" w:rsidRPr="00181E5B" w:rsidRDefault="00181E5B" w:rsidP="001B19D8">
            <w:pPr>
              <w:jc w:val="center"/>
              <w:rPr>
                <w:b/>
                <w:sz w:val="18"/>
                <w:szCs w:val="18"/>
              </w:rPr>
            </w:pPr>
            <w:r w:rsidRPr="00181E5B">
              <w:rPr>
                <w:b/>
                <w:sz w:val="18"/>
                <w:szCs w:val="18"/>
              </w:rPr>
              <w:t>---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81E5B" w:rsidRPr="00F06873" w:rsidTr="004654AF">
        <w:tc>
          <w:tcPr>
            <w:tcW w:w="959" w:type="dxa"/>
            <w:shd w:val="clear" w:color="auto" w:fill="auto"/>
            <w:vAlign w:val="center"/>
          </w:tcPr>
          <w:p w:rsidR="00181E5B" w:rsidRPr="00F06873" w:rsidRDefault="00181E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81E5B" w:rsidRPr="00181E5B" w:rsidRDefault="00181E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Штукатур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81E5B" w:rsidRPr="00F06873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1E5B" w:rsidRPr="00F06873" w:rsidTr="004654AF">
        <w:tc>
          <w:tcPr>
            <w:tcW w:w="959" w:type="dxa"/>
            <w:shd w:val="clear" w:color="auto" w:fill="auto"/>
            <w:vAlign w:val="center"/>
          </w:tcPr>
          <w:p w:rsidR="00181E5B" w:rsidRDefault="00181E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81E5B" w:rsidRPr="00181E5B" w:rsidRDefault="00181E5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Каменщик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81E5B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81E5B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81E5B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81E5B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81E5B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81E5B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81E5B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81E5B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81E5B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81E5B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81E5B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81E5B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81E5B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81E5B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1E5B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81E5B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1E5B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1E5B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1E5B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1E5B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1E5B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81E5B" w:rsidRDefault="00181E5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fill_date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181E5B">
        <w:rPr>
          <w:rStyle w:val="a9"/>
        </w:rPr>
        <w:t>19.02.2025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:rsidR="004654AF" w:rsidRDefault="004654AF" w:rsidP="009D6532"/>
    <w:p w:rsidR="00DC1A91" w:rsidRDefault="00DC1A91" w:rsidP="00DC1A91">
      <w:pPr>
        <w:rPr>
          <w:lang w:val="en-US"/>
        </w:rPr>
      </w:pPr>
      <w:bookmarkStart w:id="7" w:name="_GoBack"/>
      <w:bookmarkEnd w:id="7"/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061" w:rsidRDefault="00110061" w:rsidP="00181E5B">
      <w:r>
        <w:separator/>
      </w:r>
    </w:p>
  </w:endnote>
  <w:endnote w:type="continuationSeparator" w:id="0">
    <w:p w:rsidR="00110061" w:rsidRDefault="00110061" w:rsidP="0018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061" w:rsidRDefault="00110061" w:rsidP="00181E5B">
      <w:r>
        <w:separator/>
      </w:r>
    </w:p>
  </w:footnote>
  <w:footnote w:type="continuationSeparator" w:id="0">
    <w:p w:rsidR="00110061" w:rsidRDefault="00110061" w:rsidP="00181E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7"/>
    <w:docVar w:name="adv_info1" w:val="     "/>
    <w:docVar w:name="adv_info2" w:val="     "/>
    <w:docVar w:name="adv_info3" w:val="     "/>
    <w:docVar w:name="att_org_adr" w:val="392000, г.Тамбов, ул. Студенецкая, 16а, пом. 5,6,7"/>
    <w:docVar w:name="att_org_dop" w:val="Общество с ограниченной ответственностью «Тамбовский региональный центр охраны труда»_x000d__x000a_ (ООО «ТРЦОТ»)_x000d__x000a_Номер в реестре: 424 от 21.12.2016; 392000, г.Тамбов, ул. Студенецкая, 16а, пом. 5,6,7_x000d__x000a_Испытательная лаборатория Общества с ограниченной ответственностью «Тамбовский региональный центр охраны труда»_x000d__x000a_392000, г. Тамбов, ул. Студенецкая, 16а, пом. 5,6,7, (4752)728007, trcot@ya.ru"/>
    <w:docVar w:name="att_org_name" w:val="Общество с ограниченной ответственностью &quot;Тамбовский региональный центр охраны труда&quot;"/>
    <w:docVar w:name="att_org_reg_date" w:val="21.12.2016"/>
    <w:docVar w:name="att_org_reg_num" w:val="424"/>
    <w:docVar w:name="boss_fio" w:val="Вейс Галина Борисовна"/>
    <w:docVar w:name="ceh_info" w:val="Общество с ограниченной ответственностью &quot;АРХ-ПРОЕКТ&quot;"/>
    <w:docVar w:name="doc_name" w:val="Документ7"/>
    <w:docVar w:name="doc_type" w:val="5"/>
    <w:docVar w:name="fill_date" w:val="19.02.2025"/>
    <w:docVar w:name="org_guid" w:val="CD4DD5AC5C834C7AB80E77615167051C"/>
    <w:docVar w:name="org_id" w:val="3"/>
    <w:docVar w:name="org_name" w:val="     "/>
    <w:docVar w:name="pers_guids" w:val="87D8006EF44B4E97AF00141F14C5E186@069-533-785 08"/>
    <w:docVar w:name="pers_snils" w:val="87D8006EF44B4E97AF00141F14C5E186@069-533-785 08"/>
    <w:docVar w:name="podr_id" w:val="org_3"/>
    <w:docVar w:name="pred_dolg" w:val="Заместитель директора по общим вопросам"/>
    <w:docVar w:name="pred_fio" w:val="Галицын Максим Александрович"/>
    <w:docVar w:name="prikaz_sout" w:val="817"/>
    <w:docVar w:name="rbtd_adr" w:val="     "/>
    <w:docVar w:name="rbtd_name" w:val="Общество с ограниченной ответственностью &quot;АРХ-ПРОЕКТ&quot;"/>
    <w:docVar w:name="step_test" w:val="6"/>
    <w:docVar w:name="sv_docs" w:val="1"/>
  </w:docVars>
  <w:rsids>
    <w:rsidRoot w:val="00181E5B"/>
    <w:rsid w:val="0000729E"/>
    <w:rsid w:val="0002033E"/>
    <w:rsid w:val="000C5130"/>
    <w:rsid w:val="000D3760"/>
    <w:rsid w:val="000F0714"/>
    <w:rsid w:val="00110061"/>
    <w:rsid w:val="00181E5B"/>
    <w:rsid w:val="00196135"/>
    <w:rsid w:val="001A7AC3"/>
    <w:rsid w:val="001B19D8"/>
    <w:rsid w:val="00237B32"/>
    <w:rsid w:val="002743B5"/>
    <w:rsid w:val="002761BA"/>
    <w:rsid w:val="002C06B7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345798"/>
  <w15:docId w15:val="{7934E6A9-CECE-440C-A3BF-20A26E20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181E5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81E5B"/>
    <w:rPr>
      <w:sz w:val="24"/>
    </w:rPr>
  </w:style>
  <w:style w:type="paragraph" w:styleId="ad">
    <w:name w:val="footer"/>
    <w:basedOn w:val="a"/>
    <w:link w:val="ae"/>
    <w:rsid w:val="00181E5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181E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pc15</dc:creator>
  <cp:lastModifiedBy>Пользователь</cp:lastModifiedBy>
  <cp:revision>2</cp:revision>
  <dcterms:created xsi:type="dcterms:W3CDTF">2026-08-27T09:16:00Z</dcterms:created>
  <dcterms:modified xsi:type="dcterms:W3CDTF">2026-08-27T09:16:00Z</dcterms:modified>
</cp:coreProperties>
</file>