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E21D55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E21D55" w:rsidRPr="00E21D55">
        <w:rPr>
          <w:rStyle w:val="a9"/>
        </w:rPr>
        <w:t xml:space="preserve"> Общество с ограниченной ответственностью "АРХ-ПРОЕКТ" (ООО "АРХ-ПРОЕКТ")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E21D55" w:rsidRPr="00AF49A3" w:rsidTr="00E21D55">
        <w:trPr>
          <w:trHeight w:val="622"/>
          <w:jc w:val="center"/>
        </w:trPr>
        <w:tc>
          <w:tcPr>
            <w:tcW w:w="15563" w:type="dxa"/>
            <w:gridSpan w:val="6"/>
            <w:vAlign w:val="center"/>
          </w:tcPr>
          <w:p w:rsidR="00E21D55" w:rsidRPr="00E21D55" w:rsidRDefault="00E21D55" w:rsidP="00DB70BA">
            <w:pPr>
              <w:pStyle w:val="aa"/>
            </w:pPr>
            <w:r w:rsidRPr="00E21D55">
              <w:rPr>
                <w:i/>
              </w:rPr>
              <w:t>Мероприятия по улучшению условий труда отсутствуют</w:t>
            </w: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E21D55">
        <w:rPr>
          <w:rStyle w:val="a9"/>
        </w:rPr>
        <w:t>24.11.2022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1B06AD" w:rsidRDefault="001B06AD" w:rsidP="001B06AD">
      <w:pPr>
        <w:rPr>
          <w:lang w:val="en-US"/>
        </w:rPr>
      </w:pPr>
      <w:bookmarkStart w:id="1" w:name="_GoBack"/>
      <w:bookmarkEnd w:id="1"/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FCB" w:rsidRDefault="00393FCB" w:rsidP="00E21D55">
      <w:r>
        <w:separator/>
      </w:r>
    </w:p>
  </w:endnote>
  <w:endnote w:type="continuationSeparator" w:id="0">
    <w:p w:rsidR="00393FCB" w:rsidRDefault="00393FCB" w:rsidP="00E2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FCB" w:rsidRDefault="00393FCB" w:rsidP="00E21D55">
      <w:r>
        <w:separator/>
      </w:r>
    </w:p>
  </w:footnote>
  <w:footnote w:type="continuationSeparator" w:id="0">
    <w:p w:rsidR="00393FCB" w:rsidRDefault="00393FCB" w:rsidP="00E21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 Общество с ограниченной ответственностью &quot;АРХ-ПРОЕКТ&quot; (ООО &quot;АРХ-ПРОЕКТ&quot;) "/>
    <w:docVar w:name="doc_type" w:val="6"/>
    <w:docVar w:name="fill_date" w:val="24.11.2022"/>
    <w:docVar w:name="org_guid" w:val="5835B8784356450E9D4071D95D04387E"/>
    <w:docVar w:name="org_id" w:val="1"/>
    <w:docVar w:name="org_name" w:val="     "/>
    <w:docVar w:name="pers_guids" w:val="265CDBB8895C410894A9F7259338ECED@068-379-499 30"/>
    <w:docVar w:name="pers_snils" w:val="265CDBB8895C410894A9F7259338ECED@068-379-499 30"/>
    <w:docVar w:name="podr_id" w:val="org_1"/>
    <w:docVar w:name="pred_dolg" w:val="Главный архитектор проекта"/>
    <w:docVar w:name="pred_fio" w:val="Сарычев Сергей Петрович"/>
    <w:docVar w:name="rbtd_adr" w:val="     "/>
    <w:docVar w:name="rbtd_name" w:val="Общество с ограниченной ответственностью &quot;АРХ-ПРОЕКТ&quot; (ООО &quot;АРХ-ПРОЕКТ&quot;)"/>
    <w:docVar w:name="sv_docs" w:val="1"/>
  </w:docVars>
  <w:rsids>
    <w:rsidRoot w:val="00E21D55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5761D"/>
    <w:rsid w:val="00393FCB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1D55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7F04B"/>
  <w15:docId w15:val="{36811548-BD45-4751-90F7-AC3A965F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21D5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1D55"/>
    <w:rPr>
      <w:sz w:val="24"/>
    </w:rPr>
  </w:style>
  <w:style w:type="paragraph" w:styleId="ad">
    <w:name w:val="footer"/>
    <w:basedOn w:val="a"/>
    <w:link w:val="ae"/>
    <w:rsid w:val="00E21D5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21D5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comp</dc:creator>
  <cp:lastModifiedBy>Пользователь</cp:lastModifiedBy>
  <cp:revision>2</cp:revision>
  <dcterms:created xsi:type="dcterms:W3CDTF">2026-08-27T09:19:00Z</dcterms:created>
  <dcterms:modified xsi:type="dcterms:W3CDTF">2026-08-27T09:19:00Z</dcterms:modified>
</cp:coreProperties>
</file>